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B3" w:rsidRPr="00D668B3" w:rsidRDefault="00D668B3" w:rsidP="00D668B3">
      <w:pPr>
        <w:jc w:val="right"/>
        <w:rPr>
          <w:rFonts w:asciiTheme="minorHAnsi" w:hAnsiTheme="minorHAnsi"/>
          <w:b/>
        </w:rPr>
      </w:pPr>
    </w:p>
    <w:p w:rsidR="00D668B3" w:rsidRPr="00D668B3" w:rsidRDefault="00D668B3" w:rsidP="00D668B3">
      <w:pPr>
        <w:jc w:val="right"/>
        <w:rPr>
          <w:rFonts w:asciiTheme="minorHAnsi" w:hAnsiTheme="minorHAnsi"/>
          <w:b/>
        </w:rPr>
      </w:pPr>
    </w:p>
    <w:p w:rsidR="00D668B3" w:rsidRPr="00D668B3" w:rsidRDefault="00D668B3" w:rsidP="00D668B3">
      <w:pPr>
        <w:jc w:val="right"/>
        <w:rPr>
          <w:rFonts w:asciiTheme="minorHAnsi" w:hAnsiTheme="minorHAnsi"/>
        </w:rPr>
      </w:pPr>
      <w:r w:rsidRPr="00D668B3">
        <w:rPr>
          <w:rFonts w:asciiTheme="minorHAnsi" w:hAnsiTheme="minorHAnsi"/>
          <w:b/>
        </w:rPr>
        <w:t>……………………………………………………………….</w:t>
      </w:r>
    </w:p>
    <w:p w:rsidR="00D668B3" w:rsidRPr="00D668B3" w:rsidRDefault="00D668B3" w:rsidP="00D668B3">
      <w:pPr>
        <w:ind w:left="4248" w:firstLine="708"/>
        <w:jc w:val="center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pieczęć podłużna Sopockiego WOPR</w:t>
      </w:r>
      <w:r w:rsidRPr="00D668B3">
        <w:rPr>
          <w:rFonts w:asciiTheme="minorHAnsi" w:hAnsiTheme="minorHAnsi"/>
          <w:b/>
        </w:rPr>
        <w:tab/>
      </w:r>
    </w:p>
    <w:p w:rsidR="00D668B3" w:rsidRPr="00D668B3" w:rsidRDefault="00D668B3" w:rsidP="00D668B3">
      <w:pPr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Dane uczestnika szkolenia:</w:t>
      </w:r>
    </w:p>
    <w:p w:rsidR="00D668B3" w:rsidRPr="00D668B3" w:rsidRDefault="00D668B3" w:rsidP="00D668B3">
      <w:pPr>
        <w:rPr>
          <w:rFonts w:asciiTheme="minorHAnsi" w:hAnsiTheme="minorHAnsi"/>
          <w:b/>
        </w:rPr>
      </w:pPr>
    </w:p>
    <w:p w:rsidR="00D668B3" w:rsidRPr="00D668B3" w:rsidRDefault="00D668B3" w:rsidP="00D668B3">
      <w:pPr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Imię:</w:t>
      </w:r>
      <w:r w:rsidRPr="00D668B3">
        <w:rPr>
          <w:rFonts w:asciiTheme="minorHAnsi" w:hAnsiTheme="minorHAnsi"/>
          <w:b/>
        </w:rPr>
        <w:tab/>
        <w:t>……………………………………………………………………….</w:t>
      </w:r>
    </w:p>
    <w:p w:rsidR="00D668B3" w:rsidRPr="00D668B3" w:rsidRDefault="00D668B3" w:rsidP="00D668B3">
      <w:pPr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ab/>
      </w:r>
    </w:p>
    <w:p w:rsidR="00D668B3" w:rsidRPr="00D668B3" w:rsidRDefault="00D668B3" w:rsidP="00D668B3">
      <w:pPr>
        <w:pStyle w:val="Nagwek2"/>
        <w:keepLines w:val="0"/>
        <w:numPr>
          <w:ilvl w:val="1"/>
          <w:numId w:val="3"/>
        </w:numPr>
        <w:tabs>
          <w:tab w:val="left" w:pos="0"/>
        </w:tabs>
        <w:suppressAutoHyphens/>
        <w:spacing w:before="0"/>
        <w:rPr>
          <w:rFonts w:asciiTheme="minorHAnsi" w:hAnsiTheme="minorHAnsi"/>
          <w:b w:val="0"/>
          <w:color w:val="auto"/>
          <w:sz w:val="24"/>
          <w:szCs w:val="24"/>
        </w:rPr>
      </w:pPr>
      <w:r w:rsidRPr="00D668B3">
        <w:rPr>
          <w:rFonts w:asciiTheme="minorHAnsi" w:hAnsiTheme="minorHAnsi"/>
          <w:b w:val="0"/>
          <w:color w:val="auto"/>
          <w:sz w:val="24"/>
          <w:szCs w:val="24"/>
        </w:rPr>
        <w:t>Nazwisko: …………………………………………………………………</w:t>
      </w:r>
    </w:p>
    <w:p w:rsidR="00D668B3" w:rsidRPr="00D668B3" w:rsidRDefault="00D668B3" w:rsidP="00D668B3">
      <w:pPr>
        <w:rPr>
          <w:rFonts w:asciiTheme="minorHAnsi" w:hAnsiTheme="minorHAnsi"/>
          <w:b/>
          <w:lang w:eastAsia="ar-SA"/>
        </w:rPr>
      </w:pPr>
    </w:p>
    <w:p w:rsidR="00D668B3" w:rsidRPr="00D668B3" w:rsidRDefault="00D668B3" w:rsidP="00D668B3">
      <w:pPr>
        <w:rPr>
          <w:rFonts w:asciiTheme="minorHAnsi" w:hAnsiTheme="minorHAnsi"/>
          <w:b/>
          <w:lang w:eastAsia="ar-SA"/>
        </w:rPr>
      </w:pPr>
      <w:r w:rsidRPr="00D668B3">
        <w:rPr>
          <w:rFonts w:asciiTheme="minorHAnsi" w:hAnsiTheme="minorHAnsi"/>
          <w:b/>
          <w:lang w:eastAsia="ar-SA"/>
        </w:rPr>
        <w:t>PESEL: ……………………………………………………………………….</w:t>
      </w:r>
    </w:p>
    <w:p w:rsidR="00D668B3" w:rsidRPr="00D668B3" w:rsidRDefault="00D668B3" w:rsidP="00D668B3">
      <w:pPr>
        <w:rPr>
          <w:rFonts w:asciiTheme="minorHAnsi" w:hAnsiTheme="minorHAnsi"/>
          <w:b/>
          <w:lang w:eastAsia="en-US"/>
        </w:rPr>
      </w:pPr>
      <w:r w:rsidRPr="00D668B3">
        <w:rPr>
          <w:rFonts w:asciiTheme="minorHAnsi" w:hAnsiTheme="minorHAnsi"/>
          <w:b/>
        </w:rPr>
        <w:tab/>
      </w:r>
    </w:p>
    <w:p w:rsidR="00D668B3" w:rsidRPr="00D668B3" w:rsidRDefault="00D668B3" w:rsidP="00D668B3">
      <w:pPr>
        <w:rPr>
          <w:rFonts w:asciiTheme="minorHAnsi" w:hAnsiTheme="minorHAnsi"/>
          <w:b/>
        </w:rPr>
      </w:pPr>
    </w:p>
    <w:p w:rsidR="00D668B3" w:rsidRPr="00D668B3" w:rsidRDefault="00D668B3" w:rsidP="00D668B3">
      <w:pPr>
        <w:jc w:val="center"/>
        <w:rPr>
          <w:rFonts w:asciiTheme="minorHAnsi" w:hAnsiTheme="minorHAnsi"/>
          <w:b/>
        </w:rPr>
      </w:pPr>
      <w:r w:rsidRPr="00D668B3">
        <w:rPr>
          <w:rFonts w:asciiTheme="minorHAnsi" w:hAnsiTheme="minorHAnsi"/>
        </w:rPr>
        <w:t>OŚWIADCZENIE  UCZESTNIKA  SZKOLENIA*</w:t>
      </w:r>
    </w:p>
    <w:p w:rsidR="00D668B3" w:rsidRPr="00D668B3" w:rsidRDefault="00D668B3" w:rsidP="00D668B3">
      <w:pPr>
        <w:rPr>
          <w:rFonts w:asciiTheme="minorHAnsi" w:hAnsiTheme="minorHAnsi"/>
        </w:rPr>
      </w:pPr>
    </w:p>
    <w:p w:rsidR="00D668B3" w:rsidRPr="00D668B3" w:rsidRDefault="00D668B3" w:rsidP="00D668B3">
      <w:pPr>
        <w:rPr>
          <w:rFonts w:asciiTheme="minorHAnsi" w:hAnsiTheme="minorHAnsi"/>
          <w:b/>
        </w:rPr>
      </w:pPr>
    </w:p>
    <w:p w:rsidR="0053196F" w:rsidRDefault="00D668B3" w:rsidP="00D668B3">
      <w:pPr>
        <w:ind w:firstLine="360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Oświadczam, że uczestniczę w szkoleniu</w:t>
      </w:r>
      <w:r w:rsidR="009F5980">
        <w:rPr>
          <w:rFonts w:asciiTheme="minorHAnsi" w:hAnsiTheme="minorHAnsi"/>
          <w:b/>
        </w:rPr>
        <w:t xml:space="preserve"> Ratowników Wodnych </w:t>
      </w:r>
      <w:r w:rsidR="009F5980" w:rsidRPr="00D668B3">
        <w:rPr>
          <w:rFonts w:asciiTheme="minorHAnsi" w:hAnsiTheme="minorHAnsi"/>
          <w:b/>
        </w:rPr>
        <w:t>organizowanym</w:t>
      </w:r>
      <w:r w:rsidRPr="00D668B3">
        <w:rPr>
          <w:rFonts w:asciiTheme="minorHAnsi" w:hAnsiTheme="minorHAnsi"/>
          <w:b/>
        </w:rPr>
        <w:t xml:space="preserve"> przez Sopockie Wodne Ochotnicze Pogotowie Ratunkowe w terminie od </w:t>
      </w:r>
      <w:r w:rsidR="0053196F">
        <w:rPr>
          <w:rFonts w:asciiTheme="minorHAnsi" w:hAnsiTheme="minorHAnsi"/>
          <w:b/>
        </w:rPr>
        <w:t xml:space="preserve">24.06.2019 </w:t>
      </w:r>
    </w:p>
    <w:p w:rsidR="00D668B3" w:rsidRPr="00D668B3" w:rsidRDefault="0053196F" w:rsidP="00D668B3">
      <w:pPr>
        <w:ind w:firstLine="360"/>
        <w:jc w:val="both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</w:rPr>
        <w:t>do 30.06.</w:t>
      </w:r>
      <w:r w:rsidR="00D668B3" w:rsidRPr="00D668B3">
        <w:rPr>
          <w:rFonts w:asciiTheme="minorHAnsi" w:hAnsiTheme="minorHAnsi"/>
          <w:b/>
        </w:rPr>
        <w:t>201</w:t>
      </w:r>
      <w:r w:rsidR="009F5980">
        <w:rPr>
          <w:rFonts w:asciiTheme="minorHAnsi" w:hAnsiTheme="minorHAnsi"/>
          <w:b/>
        </w:rPr>
        <w:t>9</w:t>
      </w:r>
      <w:r w:rsidR="00D668B3" w:rsidRPr="00D668B3">
        <w:rPr>
          <w:rFonts w:asciiTheme="minorHAnsi" w:hAnsiTheme="minorHAnsi"/>
          <w:b/>
        </w:rPr>
        <w:t xml:space="preserve"> roku </w:t>
      </w:r>
      <w:r w:rsidR="00D668B3" w:rsidRPr="00D668B3">
        <w:rPr>
          <w:rFonts w:asciiTheme="minorHAnsi" w:hAnsiTheme="minorHAnsi"/>
          <w:b/>
          <w:u w:val="single"/>
        </w:rPr>
        <w:t>na własną odpowiedzialność.</w:t>
      </w:r>
    </w:p>
    <w:p w:rsidR="00D668B3" w:rsidRPr="00D668B3" w:rsidRDefault="00D668B3" w:rsidP="00D668B3">
      <w:pPr>
        <w:ind w:firstLine="360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  <w:u w:val="single"/>
        </w:rPr>
        <w:t>Ponadto oświadczam, że:</w:t>
      </w:r>
    </w:p>
    <w:p w:rsidR="00D668B3" w:rsidRPr="00D668B3" w:rsidRDefault="00D668B3" w:rsidP="00D668B3">
      <w:pPr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mój stan zdrowia zezwala na czynne uczestnictwo w szkoleniu;</w:t>
      </w:r>
    </w:p>
    <w:p w:rsidR="00D668B3" w:rsidRPr="00D668B3" w:rsidRDefault="00D668B3" w:rsidP="00D668B3">
      <w:pPr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jestem pod standardową kontrolą lekarską i nie mam zdiagnozowanych żadnych dolegliwości (chorób) mogących ograniczyć mój czynny udział w szkoleniu;</w:t>
      </w:r>
    </w:p>
    <w:p w:rsidR="00D668B3" w:rsidRPr="00D668B3" w:rsidRDefault="00D668B3" w:rsidP="00D668B3">
      <w:pPr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posiadam indywidualne ubezpieczenie NW (od Nieszczęśliwych Wypadków);</w:t>
      </w:r>
    </w:p>
    <w:p w:rsidR="00D668B3" w:rsidRPr="00D668B3" w:rsidRDefault="00D668B3" w:rsidP="00D668B3">
      <w:pPr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zobowiązuję się do ścisłego przestrzegania regulaminu przedmiotowego szkolenia;</w:t>
      </w:r>
    </w:p>
    <w:p w:rsidR="00D668B3" w:rsidRPr="00D668B3" w:rsidRDefault="00D668B3" w:rsidP="00D668B3">
      <w:pPr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 w:cs="TimesNewRomanPS-ItalicMT"/>
          <w:b/>
          <w:iCs/>
        </w:rPr>
        <w:t xml:space="preserve">wyrażam zgodę na przetwarzanie moich danych osobowych przez Sopockie </w:t>
      </w:r>
      <w:r w:rsidRPr="00D668B3">
        <w:rPr>
          <w:rFonts w:asciiTheme="minorHAnsi" w:hAnsiTheme="minorHAnsi" w:cs="TimesNewRomanPS-BoldItalicMT"/>
          <w:b/>
          <w:bCs/>
          <w:iCs/>
        </w:rPr>
        <w:t xml:space="preserve">Wodne Ochotnicze Pogotowie Ratunkowe </w:t>
      </w:r>
      <w:r w:rsidRPr="00D668B3">
        <w:rPr>
          <w:rFonts w:asciiTheme="minorHAnsi" w:hAnsiTheme="minorHAnsi" w:cs="TimesNewRomanPS-ItalicMT"/>
          <w:b/>
          <w:iCs/>
        </w:rPr>
        <w:t>na zasadach określonych</w:t>
      </w:r>
      <w:r w:rsidRPr="00D668B3">
        <w:rPr>
          <w:rFonts w:asciiTheme="minorHAnsi" w:hAnsiTheme="minorHAnsi"/>
          <w:b/>
        </w:rPr>
        <w:t xml:space="preserve"> </w:t>
      </w:r>
      <w:r w:rsidRPr="00D668B3">
        <w:rPr>
          <w:rFonts w:asciiTheme="minorHAnsi" w:hAnsiTheme="minorHAnsi" w:cs="TimesNewRomanPS-ItalicMT"/>
          <w:b/>
          <w:iCs/>
        </w:rPr>
        <w:t>w ustawie z dnia 29 sierpnia 1997 r. o ochronie danych osobowych (tj. Dz. U. z 2002 r. Nr 101, poz.</w:t>
      </w:r>
      <w:r w:rsidRPr="00D668B3">
        <w:rPr>
          <w:rFonts w:asciiTheme="minorHAnsi" w:hAnsiTheme="minorHAnsi"/>
          <w:b/>
        </w:rPr>
        <w:t xml:space="preserve"> </w:t>
      </w:r>
      <w:r w:rsidRPr="00D668B3">
        <w:rPr>
          <w:rFonts w:asciiTheme="minorHAnsi" w:hAnsiTheme="minorHAnsi" w:cs="TimesNewRomanPS-ItalicMT"/>
          <w:b/>
          <w:iCs/>
        </w:rPr>
        <w:t>926 ze zm.).</w:t>
      </w:r>
    </w:p>
    <w:p w:rsidR="00D668B3" w:rsidRPr="00D668B3" w:rsidRDefault="00D668B3" w:rsidP="00D668B3">
      <w:pPr>
        <w:jc w:val="both"/>
        <w:rPr>
          <w:rFonts w:asciiTheme="minorHAnsi" w:hAnsiTheme="minorHAnsi"/>
          <w:b/>
        </w:rPr>
      </w:pPr>
    </w:p>
    <w:p w:rsidR="00D668B3" w:rsidRPr="00D668B3" w:rsidRDefault="00D668B3" w:rsidP="00D668B3">
      <w:pPr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</w:rPr>
        <w:t>Przeczytałem i zrozumiałem.</w:t>
      </w:r>
    </w:p>
    <w:p w:rsidR="00D668B3" w:rsidRPr="00D668B3" w:rsidRDefault="00D668B3" w:rsidP="00D668B3">
      <w:pPr>
        <w:pStyle w:val="Tekstpodstawowywcity"/>
        <w:spacing w:line="276" w:lineRule="auto"/>
        <w:ind w:left="0"/>
        <w:jc w:val="left"/>
        <w:rPr>
          <w:rFonts w:asciiTheme="minorHAnsi" w:hAnsiTheme="minorHAnsi"/>
          <w:b w:val="0"/>
          <w:sz w:val="24"/>
          <w:szCs w:val="24"/>
        </w:rPr>
      </w:pPr>
    </w:p>
    <w:p w:rsidR="00D668B3" w:rsidRPr="00D668B3" w:rsidRDefault="00D668B3" w:rsidP="00D668B3">
      <w:pPr>
        <w:ind w:left="5664" w:hanging="844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>________________________________</w:t>
      </w:r>
    </w:p>
    <w:p w:rsidR="00D668B3" w:rsidRPr="00D668B3" w:rsidRDefault="00D668B3" w:rsidP="00D668B3">
      <w:pPr>
        <w:ind w:left="5664"/>
        <w:jc w:val="both"/>
        <w:rPr>
          <w:rFonts w:asciiTheme="minorHAnsi" w:hAnsiTheme="minorHAnsi"/>
          <w:b/>
        </w:rPr>
      </w:pPr>
      <w:r w:rsidRPr="00D668B3">
        <w:rPr>
          <w:rFonts w:asciiTheme="minorHAnsi" w:hAnsiTheme="minorHAnsi"/>
          <w:b/>
        </w:rPr>
        <w:t xml:space="preserve">   </w:t>
      </w:r>
      <w:r w:rsidR="009F5980">
        <w:rPr>
          <w:rFonts w:asciiTheme="minorHAnsi" w:hAnsiTheme="minorHAnsi"/>
          <w:b/>
        </w:rPr>
        <w:t>Czytelny podpis</w:t>
      </w:r>
    </w:p>
    <w:p w:rsidR="00D668B3" w:rsidRPr="00D668B3" w:rsidRDefault="00D668B3" w:rsidP="00D668B3">
      <w:pPr>
        <w:ind w:left="5664"/>
        <w:jc w:val="both"/>
        <w:rPr>
          <w:rFonts w:asciiTheme="minorHAnsi" w:hAnsiTheme="minorHAnsi"/>
          <w:b/>
        </w:rPr>
      </w:pPr>
    </w:p>
    <w:p w:rsidR="00D668B3" w:rsidRPr="00D668B3" w:rsidRDefault="00D668B3" w:rsidP="00D668B3">
      <w:pPr>
        <w:pStyle w:val="Tekstpodstawowy"/>
        <w:spacing w:line="276" w:lineRule="auto"/>
        <w:ind w:left="284" w:hanging="284"/>
        <w:jc w:val="both"/>
        <w:rPr>
          <w:rFonts w:asciiTheme="minorHAnsi" w:hAnsiTheme="minorHAnsi"/>
          <w:szCs w:val="24"/>
        </w:rPr>
      </w:pPr>
      <w:r w:rsidRPr="00D668B3">
        <w:rPr>
          <w:rFonts w:asciiTheme="minorHAnsi" w:hAnsiTheme="minorHAnsi"/>
          <w:szCs w:val="24"/>
        </w:rPr>
        <w:t xml:space="preserve">(*) </w:t>
      </w:r>
      <w:r w:rsidRPr="00D668B3">
        <w:rPr>
          <w:rFonts w:asciiTheme="minorHAnsi" w:hAnsiTheme="minorHAnsi"/>
          <w:szCs w:val="24"/>
          <w:u w:val="single"/>
        </w:rPr>
        <w:t>Oświadczenie</w:t>
      </w:r>
      <w:r w:rsidRPr="00D668B3">
        <w:rPr>
          <w:rFonts w:asciiTheme="minorHAnsi" w:hAnsiTheme="minorHAnsi"/>
          <w:szCs w:val="24"/>
        </w:rPr>
        <w:t xml:space="preserve"> w imieniu osoby niepełnoletniej musi być podpisane przez obojga rodziców lub opiekuna prawnego. W przypadku braku podpisów obojga rodziców wymagane jest pisemne wyjaśnienie złożone przez osobę podpisującą oświadczenie.</w:t>
      </w:r>
    </w:p>
    <w:p w:rsidR="006F3772" w:rsidRPr="00D668B3" w:rsidRDefault="006F3772" w:rsidP="00B544E6"/>
    <w:sectPr w:rsidR="006F3772" w:rsidRPr="00D668B3" w:rsidSect="006F37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79" w:right="1418" w:bottom="1418" w:left="1418" w:header="340" w:footer="16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8FE" w:rsidRDefault="002368FE">
      <w:r>
        <w:separator/>
      </w:r>
    </w:p>
  </w:endnote>
  <w:endnote w:type="continuationSeparator" w:id="0">
    <w:p w:rsidR="002368FE" w:rsidRDefault="0023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4E2" w:rsidRDefault="009E24E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155" w:rsidRPr="00BE3155" w:rsidRDefault="00BE3155" w:rsidP="00BE3155">
    <w:pPr>
      <w:jc w:val="both"/>
      <w:rPr>
        <w:rFonts w:ascii="Arial" w:hAnsi="Arial" w:cs="Arial"/>
        <w:sz w:val="16"/>
        <w:szCs w:val="16"/>
      </w:rPr>
    </w:pPr>
    <w:r w:rsidRPr="00BE3155">
      <w:rPr>
        <w:rFonts w:ascii="Arial" w:hAnsi="Arial" w:cs="Arial"/>
        <w:sz w:val="16"/>
        <w:szCs w:val="16"/>
      </w:rPr>
      <w:t>Projekt finansowany w ramach Regionalnego Programu Operacyjnego dla Województwa Pomorskiego na lata 2007 – 2013.</w:t>
    </w:r>
  </w:p>
  <w:p w:rsidR="008F4A17" w:rsidRDefault="00F97BBA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4103370</wp:posOffset>
          </wp:positionH>
          <wp:positionV relativeFrom="paragraph">
            <wp:posOffset>187960</wp:posOffset>
          </wp:positionV>
          <wp:extent cx="802005" cy="610235"/>
          <wp:effectExtent l="19050" t="0" r="0" b="0"/>
          <wp:wrapNone/>
          <wp:docPr id="36" name="Obraz 36" descr="logo so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sop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610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5224780</wp:posOffset>
          </wp:positionH>
          <wp:positionV relativeFrom="paragraph">
            <wp:posOffset>187960</wp:posOffset>
          </wp:positionV>
          <wp:extent cx="1250315" cy="658495"/>
          <wp:effectExtent l="19050" t="0" r="6985" b="0"/>
          <wp:wrapNone/>
          <wp:docPr id="35" name="Obraz 35" descr="Plus_LiderTechLTE_vertyk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Plus_LiderTechLTE_vertykal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8391" t="35657" r="38622" b="43146"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3182620</wp:posOffset>
          </wp:positionH>
          <wp:positionV relativeFrom="paragraph">
            <wp:posOffset>187960</wp:posOffset>
          </wp:positionV>
          <wp:extent cx="620395" cy="620395"/>
          <wp:effectExtent l="19050" t="0" r="8255" b="0"/>
          <wp:wrapNone/>
          <wp:docPr id="34" name="Obraz 34" descr="logo Sopockie WO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 Sopockie WOP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68F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7pt;margin-top:755.25pt;width:286.2pt;height:1in;z-index:251656192;mso-position-horizontal-relative:page;mso-position-vertical-relative:page" o:allowincell="f" filled="f" stroked="f">
          <v:textbox>
            <w:txbxContent>
              <w:p w:rsidR="008E17F2" w:rsidRPr="008E17F2" w:rsidRDefault="008E17F2" w:rsidP="008E17F2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8E17F2">
                  <w:rPr>
                    <w:rFonts w:ascii="Arial" w:hAnsi="Arial" w:cs="Arial"/>
                    <w:b/>
                    <w:sz w:val="16"/>
                    <w:szCs w:val="16"/>
                  </w:rPr>
                  <w:t>SOPOCKIE WODNE OCHOTNICZE POGOTOWIE RATUNKOWE</w:t>
                </w:r>
              </w:p>
              <w:p w:rsidR="008E17F2" w:rsidRPr="008E17F2" w:rsidRDefault="00080D2C" w:rsidP="008E17F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81-731 Sopot, ul. </w:t>
                </w:r>
                <w:r w:rsidR="009052E1">
                  <w:rPr>
                    <w:rFonts w:ascii="Arial" w:hAnsi="Arial" w:cs="Arial"/>
                    <w:sz w:val="16"/>
                    <w:szCs w:val="16"/>
                  </w:rPr>
                  <w:t>Bitwy pod Płowcami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67C</w:t>
                </w:r>
              </w:p>
              <w:p w:rsidR="008E17F2" w:rsidRPr="009F5980" w:rsidRDefault="008E17F2" w:rsidP="008E17F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9F5980">
                  <w:rPr>
                    <w:rFonts w:ascii="Arial" w:hAnsi="Arial" w:cs="Arial"/>
                    <w:sz w:val="16"/>
                    <w:szCs w:val="16"/>
                  </w:rPr>
                  <w:t xml:space="preserve">tel.: 58 74 40 232, tel. kom.: </w:t>
                </w:r>
                <w:r w:rsidR="00080D2C" w:rsidRPr="009F5980">
                  <w:rPr>
                    <w:rFonts w:ascii="Arial" w:hAnsi="Arial" w:cs="Arial"/>
                    <w:sz w:val="16"/>
                    <w:szCs w:val="16"/>
                  </w:rPr>
                  <w:t>727 430 753</w:t>
                </w:r>
              </w:p>
              <w:p w:rsidR="008E17F2" w:rsidRPr="009F5980" w:rsidRDefault="00080D2C" w:rsidP="008E17F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9F5980">
                  <w:rPr>
                    <w:rFonts w:ascii="Arial" w:hAnsi="Arial" w:cs="Arial"/>
                    <w:sz w:val="16"/>
                    <w:szCs w:val="16"/>
                  </w:rPr>
                  <w:t>biuro@sopockiewopr.pl</w:t>
                </w:r>
                <w:r w:rsidR="008E17F2" w:rsidRPr="009F5980">
                  <w:rPr>
                    <w:rFonts w:ascii="Arial" w:hAnsi="Arial" w:cs="Arial"/>
                    <w:sz w:val="16"/>
                    <w:szCs w:val="16"/>
                  </w:rPr>
                  <w:t>, www.sopockiewopr.pl</w:t>
                </w:r>
              </w:p>
              <w:p w:rsidR="008E17F2" w:rsidRPr="00080D2C" w:rsidRDefault="008E17F2" w:rsidP="008E17F2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080D2C">
                  <w:rPr>
                    <w:rFonts w:ascii="Arial" w:hAnsi="Arial" w:cs="Arial"/>
                    <w:sz w:val="16"/>
                    <w:szCs w:val="16"/>
                  </w:rPr>
                  <w:t>NIP: 585-13-98-850, REGON: 192931146, KRS: 0000159286</w:t>
                </w:r>
              </w:p>
              <w:p w:rsidR="008F4A17" w:rsidRPr="00080D2C" w:rsidRDefault="008F4A17" w:rsidP="0007102F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</w:p>
            </w:txbxContent>
          </v:textbox>
          <w10:wrap anchorx="page" anchory="page"/>
          <w10:anchorlock/>
        </v:shape>
      </w:pict>
    </w:r>
    <w:r>
      <w:rPr>
        <w:noProof/>
      </w:rPr>
      <w:drawing>
        <wp:anchor distT="0" distB="0" distL="114300" distR="114300" simplePos="0" relativeHeight="251654144" behindDoc="1" locked="1" layoutInCell="0" allowOverlap="1">
          <wp:simplePos x="0" y="0"/>
          <wp:positionH relativeFrom="page">
            <wp:align>center</wp:align>
          </wp:positionH>
          <wp:positionV relativeFrom="page">
            <wp:posOffset>9613265</wp:posOffset>
          </wp:positionV>
          <wp:extent cx="7191375" cy="3175"/>
          <wp:effectExtent l="0" t="0" r="0" b="0"/>
          <wp:wrapNone/>
          <wp:docPr id="20" name="Obraz 20" descr="LISTOWNIK_BENEFICJENTA-stopk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ISTOWNIK_BENEFICJENTA-stopka"/>
                  <pic:cNvPicPr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3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7" w:rsidRPr="00B01F08" w:rsidRDefault="002368FE" w:rsidP="00B01F08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8.7pt;margin-top:759.8pt;width:286.2pt;height:62.3pt;z-index:-251659264;mso-position-horizontal-relative:page;mso-position-vertical-relative:page" o:allowincell="f" filled="f" strokecolor="#669">
          <v:stroke dashstyle="dash"/>
          <v:textbox>
            <w:txbxContent>
              <w:p w:rsidR="00E11021" w:rsidRDefault="00E11021" w:rsidP="00E11021">
                <w:pPr>
                  <w:jc w:val="center"/>
                  <w:rPr>
                    <w:b/>
                    <w:i/>
                    <w:color w:val="0000FF"/>
                    <w:sz w:val="16"/>
                    <w:szCs w:val="16"/>
                  </w:rPr>
                </w:pPr>
                <w:r w:rsidRPr="00E11021">
                  <w:rPr>
                    <w:b/>
                    <w:i/>
                    <w:color w:val="0000FF"/>
                    <w:sz w:val="16"/>
                    <w:szCs w:val="16"/>
                  </w:rPr>
                  <w:t>MIEJSCE NA LOGOTYPY BENEFICJENTA</w:t>
                </w:r>
              </w:p>
              <w:p w:rsidR="00E11021" w:rsidRDefault="00E11021" w:rsidP="00E11021">
                <w:pPr>
                  <w:jc w:val="center"/>
                  <w:rPr>
                    <w:b/>
                    <w:i/>
                    <w:color w:val="0000FF"/>
                    <w:sz w:val="16"/>
                    <w:szCs w:val="16"/>
                  </w:rPr>
                </w:pPr>
                <w:r>
                  <w:rPr>
                    <w:b/>
                    <w:i/>
                    <w:color w:val="0000FF"/>
                    <w:sz w:val="16"/>
                    <w:szCs w:val="16"/>
                  </w:rPr>
                  <w:t xml:space="preserve">należy usunąć tę ramkę przed wstawieniem logotypów, </w:t>
                </w:r>
              </w:p>
              <w:p w:rsidR="00E11021" w:rsidRPr="00E11021" w:rsidRDefault="00E11021" w:rsidP="00E11021">
                <w:pPr>
                  <w:jc w:val="center"/>
                  <w:rPr>
                    <w:i/>
                    <w:color w:val="0000FF"/>
                    <w:sz w:val="16"/>
                    <w:szCs w:val="16"/>
                  </w:rPr>
                </w:pPr>
                <w:r>
                  <w:rPr>
                    <w:b/>
                    <w:i/>
                    <w:color w:val="0000FF"/>
                    <w:sz w:val="16"/>
                    <w:szCs w:val="16"/>
                  </w:rPr>
                  <w:t>a także w przypadku braku logotypów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</w:rPr>
      <w:pict>
        <v:shape id="_x0000_s2071" type="#_x0000_t202" style="position:absolute;margin-left:18.7pt;margin-top:755.2pt;width:286.2pt;height:1in;z-index:251655168;mso-position-horizontal-relative:page;mso-position-vertical-relative:page" o:allowincell="f" filled="f" stroked="f">
          <v:textbox style="mso-next-textbox:#_x0000_s2071">
            <w:txbxContent>
              <w:p w:rsidR="008F4A17" w:rsidRDefault="008F4A17" w:rsidP="0007102F">
                <w:pPr>
                  <w:rPr>
                    <w:b/>
                    <w:sz w:val="16"/>
                    <w:szCs w:val="16"/>
                  </w:rPr>
                </w:pPr>
                <w:r w:rsidRPr="001C6AEE">
                  <w:rPr>
                    <w:b/>
                    <w:sz w:val="16"/>
                    <w:szCs w:val="16"/>
                  </w:rPr>
                  <w:t>DANE TELEADRESOWE BENEFICJENTA</w:t>
                </w:r>
                <w:r>
                  <w:rPr>
                    <w:b/>
                    <w:sz w:val="16"/>
                    <w:szCs w:val="16"/>
                  </w:rPr>
                  <w:t xml:space="preserve"> (-NAZWA PISANA JAKO BOLD WERSALIKAMI)</w:t>
                </w:r>
              </w:p>
              <w:p w:rsidR="008F4A17" w:rsidRDefault="008F4A17" w:rsidP="0007102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Pozostałe dane pisane jako </w:t>
                </w:r>
                <w:proofErr w:type="spellStart"/>
                <w:r>
                  <w:rPr>
                    <w:sz w:val="16"/>
                    <w:szCs w:val="16"/>
                  </w:rPr>
                  <w:t>normal</w:t>
                </w:r>
                <w:proofErr w:type="spellEnd"/>
              </w:p>
              <w:p w:rsidR="008F4A17" w:rsidRDefault="008F4A17" w:rsidP="0007102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Font w stopce: Arial CE</w:t>
                </w:r>
              </w:p>
              <w:p w:rsidR="008F4A17" w:rsidRDefault="008F4A17" w:rsidP="0007102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Rozmiar fontu: 8 pkt.</w:t>
                </w:r>
              </w:p>
              <w:p w:rsidR="008F4A17" w:rsidRDefault="008F4A17" w:rsidP="0007102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Justowanie do lewej.</w:t>
                </w:r>
              </w:p>
              <w:p w:rsidR="008F4A17" w:rsidRPr="001C6AEE" w:rsidRDefault="008F4A17" w:rsidP="0007102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Maksimum wersów w stopce: 7</w:t>
                </w:r>
              </w:p>
              <w:p w:rsidR="008F4A17" w:rsidRPr="001C6AEE" w:rsidRDefault="008F4A17" w:rsidP="0007102F">
                <w:pPr>
                  <w:rPr>
                    <w:b/>
                    <w:sz w:val="16"/>
                    <w:szCs w:val="16"/>
                  </w:rPr>
                </w:pPr>
              </w:p>
            </w:txbxContent>
          </v:textbox>
          <w10:wrap anchorx="page" anchory="page"/>
          <w10:anchorlock/>
        </v:shape>
      </w:pict>
    </w:r>
    <w:r w:rsidR="00F97BBA">
      <w:rPr>
        <w:noProof/>
      </w:rPr>
      <w:drawing>
        <wp:anchor distT="0" distB="0" distL="114300" distR="114300" simplePos="0" relativeHeight="251653120" behindDoc="1" locked="1" layoutInCell="0" allowOverlap="1">
          <wp:simplePos x="0" y="0"/>
          <wp:positionH relativeFrom="page">
            <wp:align>center</wp:align>
          </wp:positionH>
          <wp:positionV relativeFrom="page">
            <wp:posOffset>9613265</wp:posOffset>
          </wp:positionV>
          <wp:extent cx="7191375" cy="3175"/>
          <wp:effectExtent l="0" t="0" r="0" b="0"/>
          <wp:wrapNone/>
          <wp:docPr id="19" name="Obraz 19" descr="LISTOWNIK_BENEFICJENTA-stopk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ISTOWNIK_BENEFICJENTA-stopka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3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8FE" w:rsidRDefault="002368FE">
      <w:r>
        <w:separator/>
      </w:r>
    </w:p>
  </w:footnote>
  <w:footnote w:type="continuationSeparator" w:id="0">
    <w:p w:rsidR="002368FE" w:rsidRDefault="00236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4E2" w:rsidRDefault="002368F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9274" o:spid="_x0000_s2079" type="#_x0000_t75" style="position:absolute;margin-left:0;margin-top:0;width:453.2pt;height:453.2pt;z-index:-251652096;mso-position-horizontal:center;mso-position-horizontal-relative:margin;mso-position-vertical:center;mso-position-vertical-relative:margin" o:allowincell="f">
          <v:imagedata r:id="rId1" o:title="logo Sopockie WOPR margin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772" w:rsidRDefault="002368F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9275" o:spid="_x0000_s2080" type="#_x0000_t75" style="position:absolute;margin-left:0;margin-top:0;width:453.2pt;height:453.2pt;z-index:-251651072;mso-position-horizontal:center;mso-position-horizontal-relative:margin;mso-position-vertical:center;mso-position-vertical-relative:margin" o:allowincell="f">
          <v:imagedata r:id="rId1" o:title="logo Sopockie WOPR margines" gain="19661f" blacklevel="22938f"/>
          <w10:wrap anchorx="margin" anchory="margin"/>
        </v:shape>
      </w:pict>
    </w:r>
    <w:r w:rsidR="00F97BBA">
      <w:rPr>
        <w:noProof/>
      </w:rPr>
      <w:drawing>
        <wp:anchor distT="0" distB="0" distL="114300" distR="114300" simplePos="0" relativeHeight="251659264" behindDoc="0" locked="1" layoutInCell="0" allowOverlap="1">
          <wp:simplePos x="0" y="0"/>
          <wp:positionH relativeFrom="page">
            <wp:align>center</wp:align>
          </wp:positionH>
          <wp:positionV relativeFrom="page">
            <wp:posOffset>248285</wp:posOffset>
          </wp:positionV>
          <wp:extent cx="7191375" cy="857250"/>
          <wp:effectExtent l="19050" t="0" r="9525" b="0"/>
          <wp:wrapNone/>
          <wp:docPr id="33" name="Obraz 33" descr="LISTOWNIK_BENEFICJENTA-nagl-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LISTOWNIK_BENEFICJENTA-nagl-kolor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7" w:rsidRDefault="002368F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9273" o:spid="_x0000_s2078" type="#_x0000_t75" style="position:absolute;margin-left:0;margin-top:0;width:453.2pt;height:453.2pt;z-index:-251653120;mso-position-horizontal:center;mso-position-horizontal-relative:margin;mso-position-vertical:center;mso-position-vertical-relative:margin" o:allowincell="f">
          <v:imagedata r:id="rId1" o:title="logo Sopockie WOPR margines" gain="19661f" blacklevel="22938f"/>
          <w10:wrap anchorx="margin" anchory="margin"/>
        </v:shape>
      </w:pict>
    </w:r>
    <w:r w:rsidR="00F97BBA">
      <w:rPr>
        <w:noProof/>
      </w:rPr>
      <w:drawing>
        <wp:anchor distT="0" distB="0" distL="114300" distR="114300" simplePos="0" relativeHeight="251658240" behindDoc="0" locked="1" layoutInCell="0" allowOverlap="1">
          <wp:simplePos x="0" y="0"/>
          <wp:positionH relativeFrom="page">
            <wp:align>center</wp:align>
          </wp:positionH>
          <wp:positionV relativeFrom="page">
            <wp:posOffset>248285</wp:posOffset>
          </wp:positionV>
          <wp:extent cx="7191375" cy="857250"/>
          <wp:effectExtent l="19050" t="0" r="9525" b="0"/>
          <wp:wrapNone/>
          <wp:docPr id="31" name="Obraz 31" descr="LISTOWNIK_BENEFICJENTA-nag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ISTOWNIK_BENEFICJENTA-nag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09C755E"/>
    <w:multiLevelType w:val="hybridMultilevel"/>
    <w:tmpl w:val="D584A0CE"/>
    <w:lvl w:ilvl="0" w:tplc="DE6A0BEE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AD5B42"/>
    <w:multiLevelType w:val="hybridMultilevel"/>
    <w:tmpl w:val="9E9AF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403D83"/>
    <w:multiLevelType w:val="hybridMultilevel"/>
    <w:tmpl w:val="F44A81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3155"/>
    <w:rsid w:val="000454F2"/>
    <w:rsid w:val="00050EEB"/>
    <w:rsid w:val="00057BE5"/>
    <w:rsid w:val="0007102F"/>
    <w:rsid w:val="00080D2C"/>
    <w:rsid w:val="000A5238"/>
    <w:rsid w:val="000C0157"/>
    <w:rsid w:val="00126A21"/>
    <w:rsid w:val="00130B23"/>
    <w:rsid w:val="00183FEE"/>
    <w:rsid w:val="001B6328"/>
    <w:rsid w:val="001C6AEE"/>
    <w:rsid w:val="001E1D15"/>
    <w:rsid w:val="002368FE"/>
    <w:rsid w:val="00252FF9"/>
    <w:rsid w:val="00253FD1"/>
    <w:rsid w:val="002E49C3"/>
    <w:rsid w:val="00320AAC"/>
    <w:rsid w:val="00333D0B"/>
    <w:rsid w:val="00345C99"/>
    <w:rsid w:val="00365820"/>
    <w:rsid w:val="003835AE"/>
    <w:rsid w:val="00392959"/>
    <w:rsid w:val="003D3D2C"/>
    <w:rsid w:val="0040149C"/>
    <w:rsid w:val="00414478"/>
    <w:rsid w:val="0042234F"/>
    <w:rsid w:val="00470EA0"/>
    <w:rsid w:val="00487E68"/>
    <w:rsid w:val="00492BD3"/>
    <w:rsid w:val="004B1A8A"/>
    <w:rsid w:val="004F569B"/>
    <w:rsid w:val="005072FA"/>
    <w:rsid w:val="0053196F"/>
    <w:rsid w:val="00553C89"/>
    <w:rsid w:val="00570DD2"/>
    <w:rsid w:val="005D3E99"/>
    <w:rsid w:val="00622781"/>
    <w:rsid w:val="006551F8"/>
    <w:rsid w:val="006836B4"/>
    <w:rsid w:val="006A2ECB"/>
    <w:rsid w:val="006B2CF6"/>
    <w:rsid w:val="006B6193"/>
    <w:rsid w:val="006F3772"/>
    <w:rsid w:val="00712123"/>
    <w:rsid w:val="00745D18"/>
    <w:rsid w:val="007764F1"/>
    <w:rsid w:val="00781FBB"/>
    <w:rsid w:val="00787A5F"/>
    <w:rsid w:val="007D04BD"/>
    <w:rsid w:val="007D4848"/>
    <w:rsid w:val="00827311"/>
    <w:rsid w:val="00834BB4"/>
    <w:rsid w:val="0086672D"/>
    <w:rsid w:val="008E17F2"/>
    <w:rsid w:val="008E6F5C"/>
    <w:rsid w:val="008F4A17"/>
    <w:rsid w:val="009052E1"/>
    <w:rsid w:val="00941D5D"/>
    <w:rsid w:val="00962D73"/>
    <w:rsid w:val="00965636"/>
    <w:rsid w:val="00971044"/>
    <w:rsid w:val="00986A46"/>
    <w:rsid w:val="009C4925"/>
    <w:rsid w:val="009D2991"/>
    <w:rsid w:val="009D71C1"/>
    <w:rsid w:val="009E24E2"/>
    <w:rsid w:val="009F5980"/>
    <w:rsid w:val="00A669AA"/>
    <w:rsid w:val="00AF60D3"/>
    <w:rsid w:val="00B01F08"/>
    <w:rsid w:val="00B16E8F"/>
    <w:rsid w:val="00B544E6"/>
    <w:rsid w:val="00B934FC"/>
    <w:rsid w:val="00BB76D0"/>
    <w:rsid w:val="00BD3776"/>
    <w:rsid w:val="00BE3155"/>
    <w:rsid w:val="00BF418E"/>
    <w:rsid w:val="00C0176B"/>
    <w:rsid w:val="00C353D2"/>
    <w:rsid w:val="00C62D43"/>
    <w:rsid w:val="00C937F5"/>
    <w:rsid w:val="00CE24D0"/>
    <w:rsid w:val="00D259B8"/>
    <w:rsid w:val="00D52951"/>
    <w:rsid w:val="00D668B3"/>
    <w:rsid w:val="00DC7AFE"/>
    <w:rsid w:val="00DD5BB0"/>
    <w:rsid w:val="00E0404D"/>
    <w:rsid w:val="00E11021"/>
    <w:rsid w:val="00E2615E"/>
    <w:rsid w:val="00E8456B"/>
    <w:rsid w:val="00EE794C"/>
    <w:rsid w:val="00F120D2"/>
    <w:rsid w:val="00F42CD2"/>
    <w:rsid w:val="00F97BBA"/>
    <w:rsid w:val="00FB59A4"/>
    <w:rsid w:val="00FB653B"/>
    <w:rsid w:val="00FB6B03"/>
    <w:rsid w:val="00F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155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97BBA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E794C"/>
  </w:style>
  <w:style w:type="character" w:customStyle="1" w:styleId="Nagwek2Znak">
    <w:name w:val="Nagłówek 2 Znak"/>
    <w:basedOn w:val="Domylnaczcionkaakapitu"/>
    <w:link w:val="Nagwek2"/>
    <w:uiPriority w:val="9"/>
    <w:rsid w:val="00F97BBA"/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rsid w:val="00F97BBA"/>
    <w:pPr>
      <w:suppressAutoHyphens/>
    </w:pPr>
    <w:rPr>
      <w:i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97BBA"/>
    <w:rPr>
      <w:i/>
      <w:sz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F97BBA"/>
    <w:pPr>
      <w:suppressAutoHyphens/>
      <w:ind w:left="708"/>
      <w:jc w:val="center"/>
    </w:pPr>
    <w:rPr>
      <w:b/>
      <w:sz w:val="28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97BBA"/>
    <w:rPr>
      <w:b/>
      <w:sz w:val="28"/>
      <w:lang w:eastAsia="ar-SA"/>
    </w:rPr>
  </w:style>
  <w:style w:type="paragraph" w:styleId="Akapitzlist">
    <w:name w:val="List Paragraph"/>
    <w:basedOn w:val="Normalny"/>
    <w:uiPriority w:val="34"/>
    <w:qFormat/>
    <w:rsid w:val="002E49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96563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9656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65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4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poludniewska\Pulpit\logotypy\LISTOWNIK_BENEFICJENTA-kolo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LISTOWNIK_BENEFICJENTA-kolor</Template>
  <TotalTime>7</TotalTime>
  <Pages>1</Pages>
  <Words>197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apoludniewska</dc:creator>
  <cp:lastModifiedBy>Mariusz Penar</cp:lastModifiedBy>
  <cp:revision>7</cp:revision>
  <cp:lastPrinted>2014-06-11T16:24:00Z</cp:lastPrinted>
  <dcterms:created xsi:type="dcterms:W3CDTF">2015-01-06T15:56:00Z</dcterms:created>
  <dcterms:modified xsi:type="dcterms:W3CDTF">2019-06-19T09:42:00Z</dcterms:modified>
</cp:coreProperties>
</file>